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56D" w:rsidRDefault="0076656D" w:rsidP="00DD74A4">
      <w:pPr>
        <w:spacing w:beforeLines="50" w:before="143"/>
        <w:jc w:val="right"/>
        <w:rPr>
          <w:rFonts w:hint="eastAsia"/>
          <w:sz w:val="20"/>
          <w:szCs w:val="20"/>
        </w:rPr>
      </w:pPr>
      <w:bookmarkStart w:id="0" w:name="_GoBack"/>
      <w:bookmarkEnd w:id="0"/>
    </w:p>
    <w:p w:rsidR="0076656D" w:rsidRDefault="005429D6" w:rsidP="0076656D">
      <w:pPr>
        <w:spacing w:beforeLines="50" w:before="143"/>
        <w:jc w:val="center"/>
        <w:rPr>
          <w:rFonts w:hint="eastAsia"/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>
            <wp:extent cx="5095875" cy="3819525"/>
            <wp:effectExtent l="0" t="0" r="9525" b="9525"/>
            <wp:docPr id="1" name="図 1" descr="P116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605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6D" w:rsidRDefault="00B65107" w:rsidP="0076656D">
      <w:pPr>
        <w:spacing w:beforeLines="50" w:before="143"/>
        <w:jc w:val="center"/>
        <w:rPr>
          <w:rFonts w:hint="eastAsia"/>
          <w:sz w:val="20"/>
          <w:szCs w:val="20"/>
        </w:rPr>
      </w:pPr>
      <w:r>
        <w:rPr>
          <w:rFonts w:hint="eastAsia"/>
          <w:sz w:val="20"/>
          <w:szCs w:val="20"/>
        </w:rPr>
        <w:t xml:space="preserve">　所々、裂けて燃えたコード</w:t>
      </w:r>
    </w:p>
    <w:sectPr w:rsidR="0076656D" w:rsidSect="00275DB0">
      <w:pgSz w:w="11906" w:h="16838" w:code="9"/>
      <w:pgMar w:top="1021" w:right="1134" w:bottom="567" w:left="1418" w:header="851" w:footer="992" w:gutter="0"/>
      <w:cols w:space="425"/>
      <w:docGrid w:type="linesAndChars" w:linePitch="287" w:charSpace="-391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56" w:rsidRDefault="00172956" w:rsidP="006874F2">
      <w:r>
        <w:separator/>
      </w:r>
    </w:p>
  </w:endnote>
  <w:endnote w:type="continuationSeparator" w:id="0">
    <w:p w:rsidR="00172956" w:rsidRDefault="00172956" w:rsidP="00687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56" w:rsidRDefault="00172956" w:rsidP="006874F2">
      <w:r>
        <w:separator/>
      </w:r>
    </w:p>
  </w:footnote>
  <w:footnote w:type="continuationSeparator" w:id="0">
    <w:p w:rsidR="00172956" w:rsidRDefault="00172956" w:rsidP="006874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D070B"/>
    <w:multiLevelType w:val="hybridMultilevel"/>
    <w:tmpl w:val="B5F04664"/>
    <w:lvl w:ilvl="0" w:tplc="88465ACC">
      <w:start w:val="1"/>
      <w:numFmt w:val="bullet"/>
      <w:lvlText w:val=""/>
      <w:lvlJc w:val="left"/>
      <w:pPr>
        <w:tabs>
          <w:tab w:val="num" w:pos="1050"/>
        </w:tabs>
        <w:ind w:left="1310" w:hanging="26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rawingGridVerticalSpacing w:val="287"/>
  <w:displayHorizontalDrawingGridEvery w:val="0"/>
  <w:characterSpacingControl w:val="compressPunctuation"/>
  <w:hdrShapeDefaults>
    <o:shapedefaults v:ext="edit" spidmax="2049" fillcolor="white">
      <v:fill color="white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EAB"/>
    <w:rsid w:val="00011C0A"/>
    <w:rsid w:val="000276C7"/>
    <w:rsid w:val="0004638C"/>
    <w:rsid w:val="00060FC6"/>
    <w:rsid w:val="00065E45"/>
    <w:rsid w:val="00086EAB"/>
    <w:rsid w:val="000871FC"/>
    <w:rsid w:val="0009051C"/>
    <w:rsid w:val="000F0156"/>
    <w:rsid w:val="000F602F"/>
    <w:rsid w:val="00105939"/>
    <w:rsid w:val="0011479C"/>
    <w:rsid w:val="00146295"/>
    <w:rsid w:val="001641E0"/>
    <w:rsid w:val="00172956"/>
    <w:rsid w:val="00183A96"/>
    <w:rsid w:val="001D452E"/>
    <w:rsid w:val="00214137"/>
    <w:rsid w:val="0021595D"/>
    <w:rsid w:val="0025055C"/>
    <w:rsid w:val="00267EDE"/>
    <w:rsid w:val="00271089"/>
    <w:rsid w:val="0027198F"/>
    <w:rsid w:val="00275DB0"/>
    <w:rsid w:val="002764A1"/>
    <w:rsid w:val="002966B4"/>
    <w:rsid w:val="002B4B3F"/>
    <w:rsid w:val="00304631"/>
    <w:rsid w:val="00317D76"/>
    <w:rsid w:val="00324885"/>
    <w:rsid w:val="00326F76"/>
    <w:rsid w:val="00333619"/>
    <w:rsid w:val="003342ED"/>
    <w:rsid w:val="0034097A"/>
    <w:rsid w:val="00344D77"/>
    <w:rsid w:val="00352EE7"/>
    <w:rsid w:val="00377E27"/>
    <w:rsid w:val="003969C8"/>
    <w:rsid w:val="003975A1"/>
    <w:rsid w:val="003E66A3"/>
    <w:rsid w:val="00405112"/>
    <w:rsid w:val="0044073D"/>
    <w:rsid w:val="00443E9A"/>
    <w:rsid w:val="00490DF1"/>
    <w:rsid w:val="004927AD"/>
    <w:rsid w:val="004A29A5"/>
    <w:rsid w:val="004C0CE4"/>
    <w:rsid w:val="004C1C72"/>
    <w:rsid w:val="004E1908"/>
    <w:rsid w:val="004E435B"/>
    <w:rsid w:val="004F0632"/>
    <w:rsid w:val="004F3C1F"/>
    <w:rsid w:val="004F4B4C"/>
    <w:rsid w:val="005035B6"/>
    <w:rsid w:val="00513B3C"/>
    <w:rsid w:val="005426DC"/>
    <w:rsid w:val="005427F2"/>
    <w:rsid w:val="005429D6"/>
    <w:rsid w:val="005655AC"/>
    <w:rsid w:val="00566F29"/>
    <w:rsid w:val="00592A3D"/>
    <w:rsid w:val="005B5B83"/>
    <w:rsid w:val="005C68CD"/>
    <w:rsid w:val="005C7A5B"/>
    <w:rsid w:val="005F0E63"/>
    <w:rsid w:val="0060011B"/>
    <w:rsid w:val="00611B13"/>
    <w:rsid w:val="00641256"/>
    <w:rsid w:val="006440AA"/>
    <w:rsid w:val="00651614"/>
    <w:rsid w:val="00666C6B"/>
    <w:rsid w:val="00666E12"/>
    <w:rsid w:val="006874F2"/>
    <w:rsid w:val="006A36AF"/>
    <w:rsid w:val="006A42C9"/>
    <w:rsid w:val="006E13E5"/>
    <w:rsid w:val="006E4455"/>
    <w:rsid w:val="00710A49"/>
    <w:rsid w:val="00724A30"/>
    <w:rsid w:val="00727A37"/>
    <w:rsid w:val="0074320B"/>
    <w:rsid w:val="007636C2"/>
    <w:rsid w:val="00765DD4"/>
    <w:rsid w:val="0076656D"/>
    <w:rsid w:val="0077494B"/>
    <w:rsid w:val="00776303"/>
    <w:rsid w:val="00777593"/>
    <w:rsid w:val="00784F9F"/>
    <w:rsid w:val="007A66BE"/>
    <w:rsid w:val="007C0EAC"/>
    <w:rsid w:val="007F623D"/>
    <w:rsid w:val="00806B9C"/>
    <w:rsid w:val="00811163"/>
    <w:rsid w:val="00831595"/>
    <w:rsid w:val="00834651"/>
    <w:rsid w:val="008931EE"/>
    <w:rsid w:val="008B61F2"/>
    <w:rsid w:val="008D0DB1"/>
    <w:rsid w:val="00915349"/>
    <w:rsid w:val="0096098A"/>
    <w:rsid w:val="00972BEE"/>
    <w:rsid w:val="00982C2B"/>
    <w:rsid w:val="0099423F"/>
    <w:rsid w:val="009C7551"/>
    <w:rsid w:val="009E44CB"/>
    <w:rsid w:val="00A77D89"/>
    <w:rsid w:val="00A83C7E"/>
    <w:rsid w:val="00A90F59"/>
    <w:rsid w:val="00A97AA3"/>
    <w:rsid w:val="00AB5535"/>
    <w:rsid w:val="00AD237B"/>
    <w:rsid w:val="00B048A1"/>
    <w:rsid w:val="00B0527E"/>
    <w:rsid w:val="00B34068"/>
    <w:rsid w:val="00B43CE4"/>
    <w:rsid w:val="00B65107"/>
    <w:rsid w:val="00B75221"/>
    <w:rsid w:val="00B76248"/>
    <w:rsid w:val="00BB0DDE"/>
    <w:rsid w:val="00BE5E17"/>
    <w:rsid w:val="00BF4472"/>
    <w:rsid w:val="00C01E94"/>
    <w:rsid w:val="00C3259D"/>
    <w:rsid w:val="00C64F85"/>
    <w:rsid w:val="00C6612A"/>
    <w:rsid w:val="00C70FB1"/>
    <w:rsid w:val="00C71EDD"/>
    <w:rsid w:val="00C9656D"/>
    <w:rsid w:val="00CA1FF3"/>
    <w:rsid w:val="00CA691C"/>
    <w:rsid w:val="00CB4511"/>
    <w:rsid w:val="00CC667F"/>
    <w:rsid w:val="00CF0E12"/>
    <w:rsid w:val="00CF4729"/>
    <w:rsid w:val="00D048CE"/>
    <w:rsid w:val="00D16C70"/>
    <w:rsid w:val="00D17B01"/>
    <w:rsid w:val="00D2279F"/>
    <w:rsid w:val="00D26740"/>
    <w:rsid w:val="00D77961"/>
    <w:rsid w:val="00D92159"/>
    <w:rsid w:val="00DA0273"/>
    <w:rsid w:val="00DB743A"/>
    <w:rsid w:val="00DC0432"/>
    <w:rsid w:val="00DD4CFF"/>
    <w:rsid w:val="00DD74A4"/>
    <w:rsid w:val="00DE13E9"/>
    <w:rsid w:val="00E037ED"/>
    <w:rsid w:val="00E27A96"/>
    <w:rsid w:val="00E33F79"/>
    <w:rsid w:val="00E53405"/>
    <w:rsid w:val="00E71B94"/>
    <w:rsid w:val="00E77EF8"/>
    <w:rsid w:val="00E90FCB"/>
    <w:rsid w:val="00F11851"/>
    <w:rsid w:val="00F149AA"/>
    <w:rsid w:val="00F33DC9"/>
    <w:rsid w:val="00F46421"/>
    <w:rsid w:val="00F57068"/>
    <w:rsid w:val="00FB29C8"/>
    <w:rsid w:val="00FC0EB7"/>
    <w:rsid w:val="00FC542E"/>
    <w:rsid w:val="00FC69EE"/>
    <w:rsid w:val="00FC6B95"/>
    <w:rsid w:val="00FF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  <v:textbox style="layout-flow:vertical-ideographic"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86EA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6A42C9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6874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6874F2"/>
    <w:rPr>
      <w:kern w:val="2"/>
      <w:sz w:val="21"/>
      <w:szCs w:val="24"/>
    </w:rPr>
  </w:style>
  <w:style w:type="paragraph" w:styleId="a7">
    <w:name w:val="footer"/>
    <w:basedOn w:val="a"/>
    <w:link w:val="a8"/>
    <w:rsid w:val="006874F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6874F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86EA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6A42C9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6874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6874F2"/>
    <w:rPr>
      <w:kern w:val="2"/>
      <w:sz w:val="21"/>
      <w:szCs w:val="24"/>
    </w:rPr>
  </w:style>
  <w:style w:type="paragraph" w:styleId="a7">
    <w:name w:val="footer"/>
    <w:basedOn w:val="a"/>
    <w:link w:val="a8"/>
    <w:rsid w:val="006874F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6874F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8DD4E715.dotm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ヒヤリハット報告書</vt:lpstr>
    </vt:vector>
  </TitlesOfParts>
  <Company>Your Company Name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ヒヤリハット報告書</dc:title>
  <dc:creator>中澤</dc:creator>
  <cp:lastModifiedBy>渡邊 亮太</cp:lastModifiedBy>
  <cp:revision>2</cp:revision>
  <cp:lastPrinted>2015-11-19T23:41:00Z</cp:lastPrinted>
  <dcterms:created xsi:type="dcterms:W3CDTF">2016-02-04T10:17:00Z</dcterms:created>
  <dcterms:modified xsi:type="dcterms:W3CDTF">2016-02-04T10:17:00Z</dcterms:modified>
</cp:coreProperties>
</file>